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018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72"/>
        <w:gridCol w:w="2334"/>
        <w:gridCol w:w="1605"/>
        <w:gridCol w:w="8073"/>
        <w:gridCol w:w="2334"/>
      </w:tblGrid>
      <w:tr w:rsidR="00266E61" w:rsidRPr="000573A3" w:rsidTr="00281B3E">
        <w:trPr>
          <w:cantSplit/>
          <w:trHeight w:val="627"/>
        </w:trPr>
        <w:tc>
          <w:tcPr>
            <w:tcW w:w="1672" w:type="dxa"/>
            <w:vMerge w:val="restart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Найменування навчальної дисципліни</w:t>
            </w:r>
          </w:p>
        </w:tc>
        <w:tc>
          <w:tcPr>
            <w:tcW w:w="2334" w:type="dxa"/>
            <w:vMerge w:val="restart"/>
          </w:tcPr>
          <w:p w:rsidR="00266E61" w:rsidRPr="000573A3" w:rsidRDefault="00266E61" w:rsidP="00281B3E">
            <w:pPr>
              <w:ind w:left="-173" w:firstLine="173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Прізвище, ім’я та по батькові викладача </w:t>
            </w:r>
          </w:p>
        </w:tc>
        <w:tc>
          <w:tcPr>
            <w:tcW w:w="1605" w:type="dxa"/>
            <w:vMerge w:val="restart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Повне найменування посади</w:t>
            </w:r>
          </w:p>
        </w:tc>
        <w:tc>
          <w:tcPr>
            <w:tcW w:w="8073" w:type="dxa"/>
            <w:vMerge w:val="restart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Повне найменування закладу, який закінчив(рік закінчення , спеціальність, кваліфікація згідно з поданим документом про вищу освіту)</w:t>
            </w:r>
          </w:p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4" w:type="dxa"/>
            <w:vMerge w:val="restart"/>
          </w:tcPr>
          <w:p w:rsidR="00266E61" w:rsidRPr="000573A3" w:rsidRDefault="00266E61" w:rsidP="005E3806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Кваліфікаційна категорія, педагогічне звання                                   ( рік встановлення підтвердження)</w:t>
            </w:r>
          </w:p>
        </w:tc>
      </w:tr>
      <w:tr w:rsidR="00266E61" w:rsidRPr="000573A3" w:rsidTr="00281B3E">
        <w:trPr>
          <w:cantSplit/>
          <w:trHeight w:val="743"/>
        </w:trPr>
        <w:tc>
          <w:tcPr>
            <w:tcW w:w="1672" w:type="dxa"/>
            <w:vMerge/>
            <w:vAlign w:val="center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4" w:type="dxa"/>
            <w:vMerge/>
            <w:vAlign w:val="center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5" w:type="dxa"/>
            <w:vMerge/>
            <w:vAlign w:val="center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73" w:type="dxa"/>
            <w:vMerge/>
            <w:vAlign w:val="center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4" w:type="dxa"/>
            <w:vMerge/>
            <w:vAlign w:val="center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6E61" w:rsidRPr="000573A3" w:rsidTr="00281B3E">
        <w:trPr>
          <w:trHeight w:val="175"/>
        </w:trPr>
        <w:tc>
          <w:tcPr>
            <w:tcW w:w="1672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 Правознавство</w:t>
            </w:r>
          </w:p>
        </w:tc>
        <w:tc>
          <w:tcPr>
            <w:tcW w:w="2334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Олексюк Сергій</w:t>
            </w:r>
          </w:p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Васильович</w:t>
            </w:r>
          </w:p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державний університет,1994р., Історія, історик,викладач</w:t>
            </w:r>
          </w:p>
        </w:tc>
        <w:tc>
          <w:tcPr>
            <w:tcW w:w="2334" w:type="dxa"/>
          </w:tcPr>
          <w:p w:rsidR="00266E61" w:rsidRPr="00281B3E" w:rsidRDefault="00266E61" w:rsidP="005E3806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Вища ,Старший вчитель </w:t>
            </w:r>
          </w:p>
        </w:tc>
      </w:tr>
      <w:tr w:rsidR="00266E61" w:rsidRPr="000573A3" w:rsidTr="00281B3E">
        <w:trPr>
          <w:trHeight w:val="1029"/>
        </w:trPr>
        <w:tc>
          <w:tcPr>
            <w:tcW w:w="1672" w:type="dxa"/>
          </w:tcPr>
          <w:p w:rsidR="00266E61" w:rsidRPr="00281B3E" w:rsidRDefault="00266E61" w:rsidP="007D0C9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Математика </w:t>
            </w:r>
          </w:p>
        </w:tc>
        <w:tc>
          <w:tcPr>
            <w:tcW w:w="2334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Дерешкевич Юлія Дмитрівна</w:t>
            </w:r>
          </w:p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Заступник директора з навчально- виховної роботи</w:t>
            </w:r>
          </w:p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національний університет, 2004р., Математика,                                  математик, викладач</w:t>
            </w:r>
          </w:p>
        </w:tc>
        <w:tc>
          <w:tcPr>
            <w:tcW w:w="2334" w:type="dxa"/>
          </w:tcPr>
          <w:p w:rsidR="00266E61" w:rsidRPr="00281B3E" w:rsidRDefault="00266E61" w:rsidP="007D0C9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Вища </w:t>
            </w:r>
          </w:p>
        </w:tc>
      </w:tr>
      <w:tr w:rsidR="00266E61" w:rsidRPr="000573A3" w:rsidTr="00281B3E">
        <w:trPr>
          <w:trHeight w:val="175"/>
        </w:trPr>
        <w:tc>
          <w:tcPr>
            <w:tcW w:w="1672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Початкові класи</w:t>
            </w:r>
          </w:p>
        </w:tc>
        <w:tc>
          <w:tcPr>
            <w:tcW w:w="2334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Баланецька Тетяна Михайлівна</w:t>
            </w:r>
          </w:p>
        </w:tc>
        <w:tc>
          <w:tcPr>
            <w:tcW w:w="1605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педагогічний коледж,2002р.,Початкове навчання, вчитель початкових класів                     Чернівецький     національний університет,2007р., Українська мова і література, філолог,викладач</w:t>
            </w:r>
          </w:p>
        </w:tc>
        <w:tc>
          <w:tcPr>
            <w:tcW w:w="2334" w:type="dxa"/>
          </w:tcPr>
          <w:p w:rsidR="00266E61" w:rsidRPr="00281B3E" w:rsidRDefault="00266E61" w:rsidP="007D0C9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Перша </w:t>
            </w:r>
          </w:p>
        </w:tc>
      </w:tr>
      <w:tr w:rsidR="00266E61" w:rsidRPr="000573A3" w:rsidTr="00281B3E">
        <w:trPr>
          <w:trHeight w:val="175"/>
        </w:trPr>
        <w:tc>
          <w:tcPr>
            <w:tcW w:w="1672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Музичне мистецтво</w:t>
            </w:r>
          </w:p>
        </w:tc>
        <w:tc>
          <w:tcPr>
            <w:tcW w:w="2334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Бевцик Марія Іванівна</w:t>
            </w:r>
          </w:p>
        </w:tc>
        <w:tc>
          <w:tcPr>
            <w:tcW w:w="1605" w:type="dxa"/>
          </w:tcPr>
          <w:p w:rsidR="00266E61" w:rsidRPr="000573A3" w:rsidRDefault="00266E61" w:rsidP="007D0C91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Педагог-організатор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Рівненський державний гуманітарний університет,2005р. Культурологія, педагог-організатор культурно-дозвіллєвої діяльності</w:t>
            </w:r>
          </w:p>
        </w:tc>
        <w:tc>
          <w:tcPr>
            <w:tcW w:w="2334" w:type="dxa"/>
          </w:tcPr>
          <w:p w:rsidR="00266E61" w:rsidRPr="00281B3E" w:rsidRDefault="00266E61" w:rsidP="007D0C91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Вища </w:t>
            </w:r>
          </w:p>
        </w:tc>
      </w:tr>
      <w:tr w:rsidR="00266E61" w:rsidRPr="000573A3" w:rsidTr="00281B3E">
        <w:trPr>
          <w:trHeight w:val="175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Трудове навчання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Бевцик Юрій Юрійович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Вчитель 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національний університет, 2017р.,Технічна освіта, учитель технології та креслення</w:t>
            </w:r>
          </w:p>
        </w:tc>
        <w:tc>
          <w:tcPr>
            <w:tcW w:w="2334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Спеціаліст </w:t>
            </w:r>
          </w:p>
        </w:tc>
      </w:tr>
      <w:tr w:rsidR="00266E61" w:rsidRPr="000573A3" w:rsidTr="00281B3E">
        <w:trPr>
          <w:trHeight w:val="732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Англійська мова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Ваврик Тетяна Романівна</w:t>
            </w:r>
          </w:p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      Чернівецький     національний університет,2002р.  Мова і література(англійська), філолог,викладач</w:t>
            </w:r>
          </w:p>
        </w:tc>
        <w:tc>
          <w:tcPr>
            <w:tcW w:w="2334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Перша </w:t>
            </w:r>
          </w:p>
        </w:tc>
      </w:tr>
      <w:tr w:rsidR="00266E61" w:rsidRPr="000573A3" w:rsidTr="00281B3E">
        <w:trPr>
          <w:trHeight w:val="175"/>
        </w:trPr>
        <w:tc>
          <w:tcPr>
            <w:tcW w:w="1672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Німецька мова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Гаврилюк Наталія Василівна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      Чернівецький     національний університет,2001р., Німецька мова і література, філолог,викладач</w:t>
            </w:r>
          </w:p>
        </w:tc>
        <w:tc>
          <w:tcPr>
            <w:tcW w:w="2334" w:type="dxa"/>
          </w:tcPr>
          <w:p w:rsidR="00266E61" w:rsidRPr="00281B3E" w:rsidRDefault="00266E61" w:rsidP="0096690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Вища, Старший вчитель </w:t>
            </w:r>
          </w:p>
        </w:tc>
      </w:tr>
      <w:tr w:rsidR="00266E61" w:rsidRPr="000573A3" w:rsidTr="00281B3E">
        <w:trPr>
          <w:trHeight w:val="175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Фізична культура</w:t>
            </w: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Гайко  Василь Васильович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    національний університет,2008р., Педагогіка і методика середньої освіти. Фізична культура, вчитель фізичної культури та валіології</w:t>
            </w:r>
          </w:p>
        </w:tc>
        <w:tc>
          <w:tcPr>
            <w:tcW w:w="2334" w:type="dxa"/>
          </w:tcPr>
          <w:p w:rsidR="00266E61" w:rsidRPr="00281B3E" w:rsidRDefault="00266E61" w:rsidP="0072177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Вища , Старший вчитель </w:t>
            </w:r>
          </w:p>
        </w:tc>
      </w:tr>
      <w:tr w:rsidR="00266E61" w:rsidRPr="000573A3" w:rsidTr="00281B3E">
        <w:trPr>
          <w:trHeight w:val="1127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Гайко Людмила Миколаївна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Психолог 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    національний університет,2013р.                                 Психологія, психолог</w:t>
            </w:r>
          </w:p>
        </w:tc>
        <w:tc>
          <w:tcPr>
            <w:tcW w:w="2334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Вища </w:t>
            </w:r>
          </w:p>
        </w:tc>
      </w:tr>
      <w:tr w:rsidR="00266E61" w:rsidRPr="000573A3" w:rsidTr="00281B3E">
        <w:trPr>
          <w:trHeight w:val="2308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Українська мова та література, зарубіжна література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Козьма Валентина Василівна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    державний університет,2000р., Українська мова і література, філолог,викладач</w:t>
            </w:r>
          </w:p>
        </w:tc>
        <w:tc>
          <w:tcPr>
            <w:tcW w:w="2334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Перша </w:t>
            </w:r>
          </w:p>
        </w:tc>
      </w:tr>
      <w:tr w:rsidR="00266E61" w:rsidRPr="000573A3" w:rsidTr="00281B3E">
        <w:trPr>
          <w:trHeight w:val="1844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Українська мова та література, зарубіжна література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Курилюк Юлія Іванівна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    національний університет,2011р., Українська мова і література, філолог,викладач</w:t>
            </w:r>
          </w:p>
        </w:tc>
        <w:tc>
          <w:tcPr>
            <w:tcW w:w="2334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Друга </w:t>
            </w:r>
          </w:p>
        </w:tc>
      </w:tr>
      <w:tr w:rsidR="00266E61" w:rsidRPr="000573A3" w:rsidTr="00281B3E">
        <w:trPr>
          <w:trHeight w:val="1728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Початкові класи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Мельник Марія Василівна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Чернівецьке педагогічне училище,1984р.,викладання в початкових класах, вчитель початкових класів</w:t>
            </w:r>
          </w:p>
        </w:tc>
        <w:tc>
          <w:tcPr>
            <w:tcW w:w="2334" w:type="dxa"/>
          </w:tcPr>
          <w:p w:rsidR="00266E61" w:rsidRPr="00281B3E" w:rsidRDefault="00266E61" w:rsidP="0072177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Спеціаліст </w:t>
            </w:r>
          </w:p>
        </w:tc>
      </w:tr>
      <w:tr w:rsidR="00266E61" w:rsidRPr="000573A3" w:rsidTr="00281B3E">
        <w:trPr>
          <w:trHeight w:val="876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Початкові класи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Паламарик Марія Миколаївна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56456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       Чернівецьке педагогічне училище,1979р.,викладання в початкових класах, вчитель початкових класів</w:t>
            </w:r>
          </w:p>
        </w:tc>
        <w:tc>
          <w:tcPr>
            <w:tcW w:w="2334" w:type="dxa"/>
          </w:tcPr>
          <w:p w:rsidR="00266E61" w:rsidRPr="000573A3" w:rsidRDefault="00266E61" w:rsidP="0072177D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Спеціа</w:t>
            </w:r>
            <w:r>
              <w:rPr>
                <w:rFonts w:ascii="Times New Roman" w:hAnsi="Times New Roman"/>
                <w:sz w:val="20"/>
                <w:szCs w:val="20"/>
              </w:rPr>
              <w:t>ліст,  Старший вчитель</w:t>
            </w:r>
            <w:r w:rsidRPr="000573A3">
              <w:rPr>
                <w:rFonts w:ascii="Times New Roman" w:hAnsi="Times New Roman"/>
                <w:sz w:val="20"/>
                <w:szCs w:val="20"/>
              </w:rPr>
              <w:t xml:space="preserve">                                </w:t>
            </w:r>
          </w:p>
        </w:tc>
      </w:tr>
      <w:tr w:rsidR="00266E61" w:rsidRPr="000573A3" w:rsidTr="00281B3E">
        <w:trPr>
          <w:trHeight w:val="732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Початкові класи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Платановська Ольга Миколаївна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Прикарпатський університет ім..В.Стефаника 2000р., Початкове навчання, вчитель початкових класів</w:t>
            </w:r>
          </w:p>
        </w:tc>
        <w:tc>
          <w:tcPr>
            <w:tcW w:w="2334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Вища </w:t>
            </w:r>
          </w:p>
        </w:tc>
      </w:tr>
      <w:tr w:rsidR="00266E61" w:rsidRPr="000573A3" w:rsidTr="00281B3E">
        <w:trPr>
          <w:trHeight w:val="890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Історія, географія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Ротар Галина Андріївна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державний університет,1988р., Історія, історик,викладач</w:t>
            </w:r>
          </w:p>
        </w:tc>
        <w:tc>
          <w:tcPr>
            <w:tcW w:w="2334" w:type="dxa"/>
          </w:tcPr>
          <w:p w:rsidR="00266E61" w:rsidRPr="000573A3" w:rsidRDefault="00266E61" w:rsidP="0072177D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Вища, Вчитель методист </w:t>
            </w:r>
          </w:p>
        </w:tc>
      </w:tr>
      <w:tr w:rsidR="00266E61" w:rsidRPr="000573A3" w:rsidTr="00281B3E">
        <w:trPr>
          <w:trHeight w:val="890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Біологія, хімія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Тодорович Оксана Василівна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    національний університет,2010р., Біохімія, біолог-біохімік, викладач</w:t>
            </w:r>
          </w:p>
        </w:tc>
        <w:tc>
          <w:tcPr>
            <w:tcW w:w="2334" w:type="dxa"/>
          </w:tcPr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Перша </w:t>
            </w:r>
          </w:p>
        </w:tc>
      </w:tr>
      <w:tr w:rsidR="00266E61" w:rsidRPr="000573A3" w:rsidTr="00281B3E">
        <w:trPr>
          <w:trHeight w:val="876"/>
        </w:trPr>
        <w:tc>
          <w:tcPr>
            <w:tcW w:w="1672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2334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Филипчук Марія Василівна</w:t>
            </w:r>
          </w:p>
        </w:tc>
        <w:tc>
          <w:tcPr>
            <w:tcW w:w="1605" w:type="dxa"/>
          </w:tcPr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державний університет,1989р., Математика, математик, викладач</w:t>
            </w:r>
          </w:p>
        </w:tc>
        <w:tc>
          <w:tcPr>
            <w:tcW w:w="2334" w:type="dxa"/>
          </w:tcPr>
          <w:p w:rsidR="00266E61" w:rsidRPr="000573A3" w:rsidRDefault="00266E61" w:rsidP="0072177D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Вища , Старший вчитель</w:t>
            </w:r>
          </w:p>
        </w:tc>
      </w:tr>
      <w:tr w:rsidR="00266E61" w:rsidRPr="000573A3" w:rsidTr="008A7304">
        <w:trPr>
          <w:trHeight w:val="906"/>
        </w:trPr>
        <w:tc>
          <w:tcPr>
            <w:tcW w:w="1672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Фізика, інформатика</w:t>
            </w: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4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Чепіль Галина Іванівна</w:t>
            </w: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5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073" w:type="dxa"/>
          </w:tcPr>
          <w:p w:rsidR="00266E61" w:rsidRPr="000573A3" w:rsidRDefault="00266E61" w:rsidP="000573A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>Чернівецький державний університет,1988р., Фізика, фізик, викладач</w:t>
            </w:r>
          </w:p>
        </w:tc>
        <w:tc>
          <w:tcPr>
            <w:tcW w:w="2334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 w:rsidRPr="000573A3">
              <w:rPr>
                <w:rFonts w:ascii="Times New Roman" w:hAnsi="Times New Roman"/>
                <w:sz w:val="20"/>
                <w:szCs w:val="20"/>
              </w:rPr>
              <w:t xml:space="preserve"> Вища Старший вчител</w:t>
            </w:r>
            <w:r>
              <w:rPr>
                <w:rFonts w:ascii="Times New Roman" w:hAnsi="Times New Roman"/>
                <w:sz w:val="20"/>
                <w:szCs w:val="20"/>
              </w:rPr>
              <w:t>ь</w:t>
            </w:r>
          </w:p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6E61" w:rsidRPr="00281B3E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66E61" w:rsidRPr="000573A3" w:rsidTr="00281B3E">
        <w:trPr>
          <w:trHeight w:val="1778"/>
        </w:trPr>
        <w:tc>
          <w:tcPr>
            <w:tcW w:w="1672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Історія</w:t>
            </w: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4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Дерешкевич  Богдан Васильович </w:t>
            </w:r>
          </w:p>
        </w:tc>
        <w:tc>
          <w:tcPr>
            <w:tcW w:w="1605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Вчитель</w:t>
            </w:r>
          </w:p>
        </w:tc>
        <w:tc>
          <w:tcPr>
            <w:tcW w:w="8073" w:type="dxa"/>
          </w:tcPr>
          <w:p w:rsidR="00266E61" w:rsidRPr="000573A3" w:rsidRDefault="00266E61" w:rsidP="00EE1364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Чернівецький Національний Університет 4 курс</w:t>
            </w:r>
          </w:p>
        </w:tc>
        <w:tc>
          <w:tcPr>
            <w:tcW w:w="2334" w:type="dxa"/>
          </w:tcPr>
          <w:p w:rsidR="00266E61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266E61" w:rsidRPr="000573A3" w:rsidRDefault="00266E61" w:rsidP="004741B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Спеціаліст</w:t>
            </w:r>
          </w:p>
        </w:tc>
      </w:tr>
    </w:tbl>
    <w:p w:rsidR="00266E61" w:rsidRDefault="00266E61" w:rsidP="0040659D">
      <w:pPr>
        <w:rPr>
          <w:rFonts w:ascii="Times New Roman" w:hAnsi="Times New Roman"/>
          <w:strike/>
          <w:sz w:val="20"/>
          <w:szCs w:val="20"/>
          <w:u w:val="single"/>
        </w:rPr>
      </w:pPr>
    </w:p>
    <w:p w:rsidR="00266E61" w:rsidRDefault="00266E61" w:rsidP="0040659D">
      <w:pPr>
        <w:rPr>
          <w:rFonts w:ascii="Times New Roman" w:hAnsi="Times New Roman"/>
          <w:strike/>
          <w:sz w:val="20"/>
          <w:szCs w:val="20"/>
          <w:u w:val="single"/>
        </w:rPr>
      </w:pPr>
      <w:r>
        <w:rPr>
          <w:noProof/>
          <w:lang w:eastAsia="uk-UA"/>
        </w:rPr>
      </w:r>
      <w:r w:rsidRPr="00972B3B">
        <w:rPr>
          <w:rFonts w:ascii="Times New Roman" w:hAnsi="Times New Roman"/>
          <w:strike/>
          <w:sz w:val="20"/>
          <w:szCs w:val="20"/>
          <w:u w:val="single"/>
        </w:rPr>
        <w:pict>
          <v:group id="_x0000_s1026" editas="canvas" style="width:10in;height:6in;mso-position-horizontal-relative:char;mso-position-vertical-relative:line" coordorigin="4768,1107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4768;top:1107;width:7200;height:4320" o:preferrelative="f">
              <v:fill o:detectmouseclick="t"/>
              <v:path o:extrusionok="t" o:connecttype="none"/>
              <o:lock v:ext="edit" text="t"/>
            </v:shape>
            <w10:anchorlock/>
          </v:group>
        </w:pict>
      </w:r>
    </w:p>
    <w:p w:rsidR="00266E61" w:rsidRDefault="00266E61" w:rsidP="0040659D">
      <w:bookmarkStart w:id="0" w:name="_GoBack"/>
      <w:bookmarkEnd w:id="0"/>
    </w:p>
    <w:sectPr w:rsidR="00266E61" w:rsidSect="00823DD4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659D"/>
    <w:rsid w:val="00031270"/>
    <w:rsid w:val="000573A3"/>
    <w:rsid w:val="000E3BEB"/>
    <w:rsid w:val="00122BB3"/>
    <w:rsid w:val="00266E61"/>
    <w:rsid w:val="00280EF5"/>
    <w:rsid w:val="00281B3E"/>
    <w:rsid w:val="0040659D"/>
    <w:rsid w:val="004741BC"/>
    <w:rsid w:val="0056456C"/>
    <w:rsid w:val="005E3806"/>
    <w:rsid w:val="00642002"/>
    <w:rsid w:val="00655D26"/>
    <w:rsid w:val="0065716C"/>
    <w:rsid w:val="00673C52"/>
    <w:rsid w:val="006E710C"/>
    <w:rsid w:val="0072177D"/>
    <w:rsid w:val="007C0382"/>
    <w:rsid w:val="007D0C91"/>
    <w:rsid w:val="00823DD4"/>
    <w:rsid w:val="008A7304"/>
    <w:rsid w:val="0096690A"/>
    <w:rsid w:val="00972B3B"/>
    <w:rsid w:val="00991E03"/>
    <w:rsid w:val="009E38B5"/>
    <w:rsid w:val="00A52D12"/>
    <w:rsid w:val="00AD5BDC"/>
    <w:rsid w:val="00C17E16"/>
    <w:rsid w:val="00D560AC"/>
    <w:rsid w:val="00EE1364"/>
    <w:rsid w:val="00F665E3"/>
    <w:rsid w:val="00FB7DFD"/>
    <w:rsid w:val="00FE37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59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0659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99"/>
    <w:rsid w:val="004065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4</Pages>
  <Words>2339</Words>
  <Characters>1334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ПК</cp:lastModifiedBy>
  <cp:revision>4</cp:revision>
  <dcterms:created xsi:type="dcterms:W3CDTF">2020-08-05T18:05:00Z</dcterms:created>
  <dcterms:modified xsi:type="dcterms:W3CDTF">2021-12-15T17:45:00Z</dcterms:modified>
</cp:coreProperties>
</file>